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0E" w:rsidRDefault="005F3D0E">
      <w:r w:rsidRPr="005F3D0E">
        <w:rPr>
          <w:sz w:val="24"/>
        </w:rPr>
        <w:t xml:space="preserve">Om </w:t>
      </w:r>
      <w:r>
        <w:t>man int</w:t>
      </w:r>
      <w:r w:rsidR="003D1D49">
        <w:t>e har tillgång till skrivare för att</w:t>
      </w:r>
      <w:r>
        <w:t xml:space="preserve"> skriva ut i A3-</w:t>
      </w:r>
      <w:r w:rsidR="003D1D49">
        <w:t>format välj dessa inställningar vid utskrif</w:t>
      </w:r>
      <w:r w:rsidR="00EE71D1">
        <w:t>t</w:t>
      </w:r>
      <w:r w:rsidR="003D1D49">
        <w:t xml:space="preserve">: </w:t>
      </w:r>
      <w:r>
        <w:t xml:space="preserve">   </w:t>
      </w:r>
      <w:r>
        <w:br/>
        <w:t>Klicka på ”</w:t>
      </w:r>
      <w:r w:rsidRPr="005F3D0E">
        <w:rPr>
          <w:b/>
        </w:rPr>
        <w:t>Arkiv</w:t>
      </w:r>
      <w:r>
        <w:t>” – ”</w:t>
      </w:r>
      <w:r w:rsidRPr="005F3D0E">
        <w:rPr>
          <w:b/>
        </w:rPr>
        <w:t>Skriv ut</w:t>
      </w:r>
      <w:r>
        <w:t>” – Klicka på ”</w:t>
      </w:r>
      <w:r w:rsidRPr="005F3D0E">
        <w:rPr>
          <w:b/>
        </w:rPr>
        <w:t>En sida per ark</w:t>
      </w:r>
      <w:r>
        <w:t>”</w:t>
      </w:r>
      <w:r w:rsidRPr="005F3D0E">
        <w:t xml:space="preserve"> </w:t>
      </w:r>
      <w:r>
        <w:t xml:space="preserve">och </w:t>
      </w:r>
      <w:r w:rsidR="004B731B">
        <w:t xml:space="preserve">längst ner </w:t>
      </w:r>
      <w:bookmarkStart w:id="0" w:name="_GoBack"/>
      <w:bookmarkEnd w:id="0"/>
      <w:r>
        <w:t>välj ”</w:t>
      </w:r>
      <w:r w:rsidRPr="005F3D0E">
        <w:rPr>
          <w:b/>
        </w:rPr>
        <w:t>Anpassa till pappersstorlek</w:t>
      </w:r>
      <w:r>
        <w:t>” – Det fälls ut</w:t>
      </w:r>
      <w:r w:rsidR="003D1D49">
        <w:t xml:space="preserve"> en</w:t>
      </w:r>
      <w:r>
        <w:t xml:space="preserve"> list med </w:t>
      </w:r>
      <w:r w:rsidR="003D1D49">
        <w:t xml:space="preserve">olika </w:t>
      </w:r>
      <w:r>
        <w:t>val där du väljer ”</w:t>
      </w:r>
      <w:r>
        <w:rPr>
          <w:b/>
        </w:rPr>
        <w:t>A4 (210 x 29,7 mm</w:t>
      </w:r>
      <w:r w:rsidRPr="005F3D0E">
        <w:rPr>
          <w:b/>
        </w:rPr>
        <w:t>)</w:t>
      </w:r>
      <w:r>
        <w:rPr>
          <w:b/>
        </w:rPr>
        <w:t xml:space="preserve"> 21 cm x 29,7 cm”</w:t>
      </w:r>
      <w:r>
        <w:t xml:space="preserve"> – Klicka nu på skriv ut och du får u</w:t>
      </w:r>
      <w:r w:rsidR="0008715D">
        <w:t>t ett A4 från dokumentet a3</w:t>
      </w:r>
      <w:r>
        <w:t>_a3</w:t>
      </w:r>
      <w:r w:rsidR="0008715D">
        <w:t>format</w:t>
      </w:r>
      <w:r>
        <w:t xml:space="preserve"> </w:t>
      </w:r>
    </w:p>
    <w:p w:rsidR="005A6296" w:rsidRDefault="005A6296"/>
    <w:p w:rsidR="004B731B" w:rsidRDefault="004B731B">
      <w:r>
        <w:rPr>
          <w:noProof/>
          <w:lang w:eastAsia="sv-SE"/>
        </w:rPr>
        <w:drawing>
          <wp:inline distT="0" distB="0" distL="0" distR="0" wp14:anchorId="081B4BA1" wp14:editId="5235E6A0">
            <wp:extent cx="5763332" cy="5040000"/>
            <wp:effectExtent l="0" t="0" r="889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8240"/>
                    <a:stretch/>
                  </pic:blipFill>
                  <pic:spPr bwMode="auto">
                    <a:xfrm>
                      <a:off x="0" y="0"/>
                      <a:ext cx="5763332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31B" w:rsidRDefault="004B731B"/>
    <w:p w:rsidR="005F3D0E" w:rsidRDefault="005F3D0E"/>
    <w:sectPr w:rsidR="005F3D0E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3D0E" w:rsidRDefault="005F3D0E" w:rsidP="005F3D0E">
      <w:pPr>
        <w:spacing w:after="0" w:line="240" w:lineRule="auto"/>
      </w:pPr>
      <w:r>
        <w:separator/>
      </w:r>
    </w:p>
  </w:endnote>
  <w:endnote w:type="continuationSeparator" w:id="0">
    <w:p w:rsidR="005F3D0E" w:rsidRDefault="005F3D0E" w:rsidP="005F3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3D0E" w:rsidRDefault="005F3D0E" w:rsidP="005F3D0E">
      <w:pPr>
        <w:spacing w:after="0" w:line="240" w:lineRule="auto"/>
      </w:pPr>
      <w:r>
        <w:separator/>
      </w:r>
    </w:p>
  </w:footnote>
  <w:footnote w:type="continuationSeparator" w:id="0">
    <w:p w:rsidR="005F3D0E" w:rsidRDefault="005F3D0E" w:rsidP="005F3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0E" w:rsidRPr="005F3D0E" w:rsidRDefault="005F3D0E">
    <w:pPr>
      <w:pStyle w:val="Sidhuvud"/>
      <w:rPr>
        <w:sz w:val="28"/>
        <w:szCs w:val="28"/>
      </w:rPr>
    </w:pPr>
    <w:r w:rsidRPr="005F3D0E">
      <w:rPr>
        <w:sz w:val="28"/>
        <w:szCs w:val="28"/>
      </w:rPr>
      <w:t>Skriv ut ett A3 dokument i A4-format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D0E"/>
    <w:rsid w:val="0008715D"/>
    <w:rsid w:val="00132275"/>
    <w:rsid w:val="003D1D49"/>
    <w:rsid w:val="004B731B"/>
    <w:rsid w:val="005A6296"/>
    <w:rsid w:val="005F3D0E"/>
    <w:rsid w:val="00A55253"/>
    <w:rsid w:val="00EE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F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3D0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F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F3D0E"/>
  </w:style>
  <w:style w:type="paragraph" w:styleId="Sidfot">
    <w:name w:val="footer"/>
    <w:basedOn w:val="Normal"/>
    <w:link w:val="SidfotChar"/>
    <w:uiPriority w:val="99"/>
    <w:unhideWhenUsed/>
    <w:rsid w:val="005F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F3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F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3D0E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F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F3D0E"/>
  </w:style>
  <w:style w:type="paragraph" w:styleId="Sidfot">
    <w:name w:val="footer"/>
    <w:basedOn w:val="Normal"/>
    <w:link w:val="SidfotChar"/>
    <w:uiPriority w:val="99"/>
    <w:unhideWhenUsed/>
    <w:rsid w:val="005F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F3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CDD4C679</Template>
  <TotalTime>7</TotalTime>
  <Pages>1</Pages>
  <Words>61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i Jönköpings län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IT-centrum</dc:creator>
  <cp:lastModifiedBy>IT-centrum</cp:lastModifiedBy>
  <cp:revision>5</cp:revision>
  <dcterms:created xsi:type="dcterms:W3CDTF">2015-12-02T15:51:00Z</dcterms:created>
  <dcterms:modified xsi:type="dcterms:W3CDTF">2016-04-06T08:51:00Z</dcterms:modified>
</cp:coreProperties>
</file>